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7F834" w14:textId="037985B1" w:rsidR="00504C6D" w:rsidRDefault="00504C6D" w:rsidP="00D615B4">
      <w:pPr>
        <w:ind w:left="5387"/>
        <w:jc w:val="right"/>
      </w:pPr>
      <w:r w:rsidRPr="00AF4519">
        <w:rPr>
          <w:b/>
        </w:rPr>
        <w:t xml:space="preserve">Al </w:t>
      </w:r>
      <w:r>
        <w:rPr>
          <w:b/>
        </w:rPr>
        <w:t>Prof. Pier</w:t>
      </w:r>
      <w:r w:rsidR="00D615B4">
        <w:rPr>
          <w:b/>
        </w:rPr>
        <w:t xml:space="preserve"> P</w:t>
      </w:r>
      <w:r>
        <w:rPr>
          <w:b/>
        </w:rPr>
        <w:t>aolo Franzese</w:t>
      </w:r>
    </w:p>
    <w:p w14:paraId="3FFD109C" w14:textId="77777777" w:rsidR="00D615B4" w:rsidRDefault="00504C6D" w:rsidP="00D615B4">
      <w:pPr>
        <w:ind w:left="5387"/>
        <w:jc w:val="right"/>
      </w:pPr>
      <w:r>
        <w:t xml:space="preserve">Coordinatore del Dottorato </w:t>
      </w:r>
      <w:r w:rsidR="00D615B4">
        <w:t xml:space="preserve">di Ricerca </w:t>
      </w:r>
      <w:r>
        <w:t>in Ambiente, Risorse e Sviluppo Sostenibile</w:t>
      </w:r>
    </w:p>
    <w:p w14:paraId="586D2C06" w14:textId="77777777" w:rsidR="00D615B4" w:rsidRDefault="00D615B4" w:rsidP="00D615B4">
      <w:pPr>
        <w:ind w:left="5387"/>
        <w:jc w:val="right"/>
      </w:pPr>
    </w:p>
    <w:p w14:paraId="6BBD7C5D" w14:textId="727D67F0" w:rsidR="00D615B4" w:rsidRDefault="00D615B4" w:rsidP="00D615B4">
      <w:pPr>
        <w:ind w:left="5387"/>
        <w:jc w:val="right"/>
      </w:pPr>
      <w:r>
        <w:rPr>
          <w:b/>
        </w:rPr>
        <w:t xml:space="preserve">Al </w:t>
      </w:r>
      <w:r w:rsidRPr="00AF4519">
        <w:rPr>
          <w:b/>
        </w:rPr>
        <w:t>Collegio dei Doc</w:t>
      </w:r>
      <w:r>
        <w:rPr>
          <w:b/>
        </w:rPr>
        <w:t>enti</w:t>
      </w:r>
      <w:r w:rsidR="00504C6D">
        <w:t xml:space="preserve"> </w:t>
      </w:r>
    </w:p>
    <w:p w14:paraId="4826618F" w14:textId="77777777" w:rsidR="00D615B4" w:rsidRDefault="00D615B4" w:rsidP="00D615B4">
      <w:pPr>
        <w:ind w:left="4248" w:firstLine="708"/>
        <w:jc w:val="right"/>
      </w:pPr>
      <w:r>
        <w:t>Dottorato di Ricerca</w:t>
      </w:r>
    </w:p>
    <w:p w14:paraId="34A7737F" w14:textId="43239C0C" w:rsidR="00504C6D" w:rsidRDefault="00D615B4" w:rsidP="00D615B4">
      <w:pPr>
        <w:ind w:left="4248" w:firstLine="708"/>
        <w:jc w:val="right"/>
      </w:pPr>
      <w:r>
        <w:t>Ambiente, Risorse e Sviluppo Sostenibile</w:t>
      </w:r>
    </w:p>
    <w:p w14:paraId="1706AA07" w14:textId="77777777" w:rsidR="00504C6D" w:rsidRDefault="00504C6D" w:rsidP="00504C6D">
      <w:pPr>
        <w:jc w:val="both"/>
      </w:pPr>
    </w:p>
    <w:p w14:paraId="75B58EAE" w14:textId="77777777" w:rsidR="00504C6D" w:rsidRDefault="00504C6D" w:rsidP="00504C6D">
      <w:pPr>
        <w:jc w:val="both"/>
        <w:rPr>
          <w:b/>
        </w:rPr>
      </w:pPr>
    </w:p>
    <w:p w14:paraId="512F95A2" w14:textId="77777777" w:rsidR="00504C6D" w:rsidRDefault="00504C6D" w:rsidP="00504C6D">
      <w:pPr>
        <w:jc w:val="both"/>
        <w:rPr>
          <w:b/>
        </w:rPr>
      </w:pPr>
    </w:p>
    <w:p w14:paraId="298C3B66" w14:textId="1C910199" w:rsidR="00504C6D" w:rsidRPr="00D813AA" w:rsidRDefault="00504C6D" w:rsidP="00504C6D">
      <w:pPr>
        <w:jc w:val="both"/>
      </w:pPr>
      <w:r w:rsidRPr="00AF4519">
        <w:rPr>
          <w:b/>
        </w:rPr>
        <w:t>Oggetto</w:t>
      </w:r>
      <w:r>
        <w:t>: richiesta di autorizzazione</w:t>
      </w:r>
      <w:r w:rsidR="00D615B4">
        <w:t xml:space="preserve"> missione.</w:t>
      </w:r>
    </w:p>
    <w:p w14:paraId="03CF7FD7" w14:textId="77777777" w:rsidR="00504C6D" w:rsidRDefault="00504C6D" w:rsidP="00504C6D">
      <w:pPr>
        <w:jc w:val="both"/>
      </w:pPr>
    </w:p>
    <w:p w14:paraId="15157B07" w14:textId="77777777" w:rsidR="00504C6D" w:rsidRDefault="00504C6D" w:rsidP="00A37460">
      <w:pPr>
        <w:spacing w:line="360" w:lineRule="auto"/>
        <w:jc w:val="both"/>
      </w:pPr>
    </w:p>
    <w:p w14:paraId="741D7C34" w14:textId="734B27DD" w:rsidR="00504C6D" w:rsidRDefault="00D615B4" w:rsidP="00A37460">
      <w:pPr>
        <w:spacing w:line="360" w:lineRule="auto"/>
        <w:jc w:val="both"/>
      </w:pPr>
      <w:r>
        <w:t>Il/</w:t>
      </w:r>
      <w:r w:rsidR="00504C6D">
        <w:t>La sottoscritt</w:t>
      </w:r>
      <w:r>
        <w:t>o/</w:t>
      </w:r>
      <w:r w:rsidR="00504C6D">
        <w:t xml:space="preserve">a </w:t>
      </w:r>
      <w:r>
        <w:t>………………………….</w:t>
      </w:r>
      <w:r w:rsidR="00504C6D">
        <w:t>, dottora</w:t>
      </w:r>
      <w:r>
        <w:t>ndo/a</w:t>
      </w:r>
      <w:r w:rsidR="00504C6D">
        <w:t xml:space="preserve"> de</w:t>
      </w:r>
      <w:r>
        <w:t>l ……….</w:t>
      </w:r>
      <w:r w:rsidR="00504C6D">
        <w:t xml:space="preserve"> Ciclo </w:t>
      </w:r>
      <w:r>
        <w:t xml:space="preserve">del Dottorato di Ricerca </w:t>
      </w:r>
      <w:r w:rsidR="00504C6D">
        <w:t>“Ambiente, Risorse e Sviluppo Sostenibile” presso il Dipartimento di Scienze e Tecnologie dell’Università degli Studi di Napoli Parthenope,</w:t>
      </w:r>
    </w:p>
    <w:p w14:paraId="7A0B35B4" w14:textId="77777777" w:rsidR="00504C6D" w:rsidRDefault="00504C6D" w:rsidP="00A37460">
      <w:pPr>
        <w:spacing w:line="360" w:lineRule="auto"/>
        <w:jc w:val="both"/>
      </w:pPr>
    </w:p>
    <w:p w14:paraId="1B183221" w14:textId="7A6928A8" w:rsidR="00504C6D" w:rsidRDefault="00D615B4" w:rsidP="00A37460">
      <w:pPr>
        <w:spacing w:line="360" w:lineRule="auto"/>
        <w:jc w:val="center"/>
      </w:pPr>
      <w:r>
        <w:t>CHIEDE</w:t>
      </w:r>
    </w:p>
    <w:p w14:paraId="0175C851" w14:textId="77777777" w:rsidR="00504C6D" w:rsidRDefault="00504C6D" w:rsidP="00A37460">
      <w:pPr>
        <w:spacing w:line="360" w:lineRule="auto"/>
        <w:jc w:val="center"/>
      </w:pPr>
    </w:p>
    <w:p w14:paraId="3B6494DD" w14:textId="77777777" w:rsidR="000E1C6C" w:rsidRDefault="00504C6D" w:rsidP="00A37460">
      <w:pPr>
        <w:spacing w:line="360" w:lineRule="auto"/>
        <w:jc w:val="both"/>
      </w:pPr>
      <w:r>
        <w:t>al Coordinatore del suddetto Dottorato e al Collegio dei docenti l’autorizzazione a</w:t>
      </w:r>
    </w:p>
    <w:p w14:paraId="1E928D71" w14:textId="3BA6DFEC" w:rsidR="00504C6D" w:rsidRDefault="00504C6D" w:rsidP="00A37460">
      <w:pPr>
        <w:pStyle w:val="Paragrafoelenco"/>
        <w:numPr>
          <w:ilvl w:val="0"/>
          <w:numId w:val="1"/>
        </w:numPr>
        <w:spacing w:line="360" w:lineRule="auto"/>
        <w:jc w:val="both"/>
      </w:pPr>
      <w:r>
        <w:t>partecipare a</w:t>
      </w:r>
      <w:r w:rsidR="00D615B4">
        <w:t xml:space="preserve"> ……………………..</w:t>
      </w:r>
      <w:r w:rsidR="000E1C6C">
        <w:t xml:space="preserve"> </w:t>
      </w:r>
      <w:r w:rsidR="00D615B4">
        <w:t>che si terrà a …………. presso</w:t>
      </w:r>
      <w:r w:rsidR="000E1C6C">
        <w:t xml:space="preserve"> </w:t>
      </w:r>
      <w:r w:rsidR="00D615B4">
        <w:t>……….. dal ……..</w:t>
      </w:r>
      <w:r w:rsidR="000E1C6C">
        <w:t xml:space="preserve"> </w:t>
      </w:r>
      <w:r w:rsidR="00D615B4">
        <w:t>al</w:t>
      </w:r>
      <w:r w:rsidR="000E1C6C">
        <w:t xml:space="preserve"> </w:t>
      </w:r>
      <w:r w:rsidR="00D615B4">
        <w:t>……………..</w:t>
      </w:r>
    </w:p>
    <w:p w14:paraId="4209360C" w14:textId="03C98FF8" w:rsidR="000E1C6C" w:rsidRDefault="000E1C6C" w:rsidP="00A37460">
      <w:pPr>
        <w:pStyle w:val="Paragrafoelenco"/>
        <w:numPr>
          <w:ilvl w:val="0"/>
          <w:numId w:val="1"/>
        </w:numPr>
        <w:spacing w:line="360" w:lineRule="auto"/>
        <w:jc w:val="both"/>
      </w:pPr>
      <w:r>
        <w:t>a trascorrere un periodo di studio</w:t>
      </w:r>
      <w:r w:rsidR="00A37460">
        <w:t>, dal …….. al ……….,</w:t>
      </w:r>
      <w:r>
        <w:t xml:space="preserve"> presso il </w:t>
      </w:r>
      <w:r w:rsidR="00A37460">
        <w:t>Dipartimento di …. dell’Università di …………………, sotto la supervisione del Dr./Prof. ………………..…….</w:t>
      </w:r>
    </w:p>
    <w:p w14:paraId="2EC7F2A4" w14:textId="5A49BB7C" w:rsidR="00A37460" w:rsidRDefault="00A37460" w:rsidP="00A37460">
      <w:pPr>
        <w:pStyle w:val="Paragrafoelenco"/>
        <w:numPr>
          <w:ilvl w:val="0"/>
          <w:numId w:val="1"/>
        </w:numPr>
        <w:spacing w:line="360" w:lineRule="auto"/>
        <w:jc w:val="both"/>
      </w:pPr>
      <w:r>
        <w:t>Altro: …………………………………………………………………………………………...</w:t>
      </w:r>
    </w:p>
    <w:p w14:paraId="58C14BA1" w14:textId="2ED8AB0E" w:rsidR="00504C6D" w:rsidRDefault="00504C6D" w:rsidP="00D615B4">
      <w:pPr>
        <w:ind w:left="426"/>
        <w:jc w:val="right"/>
      </w:pPr>
      <w:r>
        <w:t xml:space="preserve">Napoli, </w:t>
      </w:r>
      <w:r w:rsidR="00D615B4">
        <w:t>………………</w:t>
      </w:r>
    </w:p>
    <w:p w14:paraId="4926F1C8" w14:textId="77777777" w:rsidR="00A37460" w:rsidRDefault="00A37460" w:rsidP="00D615B4">
      <w:pPr>
        <w:ind w:left="426"/>
        <w:jc w:val="right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708"/>
        <w:gridCol w:w="4524"/>
      </w:tblGrid>
      <w:tr w:rsidR="00A37460" w14:paraId="6039942B" w14:textId="77777777" w:rsidTr="00A37460">
        <w:tc>
          <w:tcPr>
            <w:tcW w:w="4390" w:type="dxa"/>
          </w:tcPr>
          <w:p w14:paraId="71490904" w14:textId="2D2B25FE" w:rsidR="00A37460" w:rsidRDefault="00A37460" w:rsidP="00504C6D">
            <w:pPr>
              <w:jc w:val="both"/>
            </w:pPr>
            <w:r>
              <w:t>Il dottorando</w:t>
            </w:r>
          </w:p>
        </w:tc>
        <w:tc>
          <w:tcPr>
            <w:tcW w:w="708" w:type="dxa"/>
          </w:tcPr>
          <w:p w14:paraId="19EBDC56" w14:textId="77777777" w:rsidR="00A37460" w:rsidRDefault="00A37460" w:rsidP="00504C6D">
            <w:pPr>
              <w:jc w:val="both"/>
            </w:pPr>
          </w:p>
        </w:tc>
        <w:tc>
          <w:tcPr>
            <w:tcW w:w="4524" w:type="dxa"/>
          </w:tcPr>
          <w:p w14:paraId="087088B7" w14:textId="2F97BB07" w:rsidR="00A37460" w:rsidRDefault="00A37460" w:rsidP="00504C6D">
            <w:pPr>
              <w:jc w:val="both"/>
            </w:pPr>
            <w:r>
              <w:t>Il Supervisor</w:t>
            </w:r>
          </w:p>
        </w:tc>
      </w:tr>
      <w:tr w:rsidR="00A37460" w14:paraId="7E8901DC" w14:textId="77777777" w:rsidTr="00A37460">
        <w:tc>
          <w:tcPr>
            <w:tcW w:w="4390" w:type="dxa"/>
          </w:tcPr>
          <w:p w14:paraId="28746BDD" w14:textId="77777777" w:rsidR="00A37460" w:rsidRDefault="00A37460" w:rsidP="00504C6D">
            <w:pPr>
              <w:jc w:val="both"/>
            </w:pPr>
          </w:p>
          <w:p w14:paraId="09CC0630" w14:textId="7958A5D2" w:rsidR="00A37460" w:rsidRDefault="00A37460" w:rsidP="00504C6D">
            <w:pPr>
              <w:jc w:val="both"/>
            </w:pPr>
            <w:r>
              <w:t>………………………….…………</w:t>
            </w:r>
          </w:p>
          <w:p w14:paraId="1BF61E99" w14:textId="73161E73" w:rsidR="00A37460" w:rsidRDefault="00A37460" w:rsidP="00504C6D">
            <w:pPr>
              <w:jc w:val="both"/>
            </w:pPr>
          </w:p>
        </w:tc>
        <w:tc>
          <w:tcPr>
            <w:tcW w:w="708" w:type="dxa"/>
          </w:tcPr>
          <w:p w14:paraId="4C00996A" w14:textId="77777777" w:rsidR="00A37460" w:rsidRDefault="00A37460" w:rsidP="00504C6D">
            <w:pPr>
              <w:jc w:val="both"/>
            </w:pPr>
          </w:p>
        </w:tc>
        <w:tc>
          <w:tcPr>
            <w:tcW w:w="4524" w:type="dxa"/>
          </w:tcPr>
          <w:p w14:paraId="67320A5E" w14:textId="77777777" w:rsidR="00A37460" w:rsidRDefault="00A37460" w:rsidP="00504C6D">
            <w:pPr>
              <w:jc w:val="both"/>
            </w:pPr>
          </w:p>
          <w:p w14:paraId="4E0A5C70" w14:textId="7E0E8C1C" w:rsidR="00A37460" w:rsidRDefault="00A37460" w:rsidP="00504C6D">
            <w:pPr>
              <w:jc w:val="both"/>
            </w:pPr>
            <w:r>
              <w:t>…………………………………………</w:t>
            </w:r>
          </w:p>
        </w:tc>
      </w:tr>
    </w:tbl>
    <w:p w14:paraId="33C71538" w14:textId="3A445BA5" w:rsidR="008A4CBD" w:rsidRPr="008A4CBD" w:rsidRDefault="008A4CBD" w:rsidP="00A37460"/>
    <w:sectPr w:rsidR="008A4CBD" w:rsidRPr="008A4CBD" w:rsidSect="00F53743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835" w:right="1134" w:bottom="1134" w:left="1134" w:header="249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87C39" w14:textId="77777777" w:rsidR="00BD2CF9" w:rsidRDefault="00BD2CF9" w:rsidP="00602D8B">
      <w:r>
        <w:separator/>
      </w:r>
    </w:p>
  </w:endnote>
  <w:endnote w:type="continuationSeparator" w:id="0">
    <w:p w14:paraId="7CF35E69" w14:textId="77777777" w:rsidR="00BD2CF9" w:rsidRDefault="00BD2CF9" w:rsidP="00602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3F41924-A5DB-4352-A971-1CA65BA3B36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ntipasto ExtraLight">
    <w:altName w:val="Calibri"/>
    <w:charset w:val="00"/>
    <w:family w:val="auto"/>
    <w:pitch w:val="variable"/>
    <w:sig w:usb0="800000A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954D75-639F-45BF-854C-EB882C8FC3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92DE" w14:textId="77777777" w:rsidR="00157971" w:rsidRDefault="00157971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15E8442" wp14:editId="5204C3F3">
              <wp:simplePos x="0" y="0"/>
              <wp:positionH relativeFrom="column">
                <wp:posOffset>-400050</wp:posOffset>
              </wp:positionH>
              <wp:positionV relativeFrom="paragraph">
                <wp:posOffset>-87630</wp:posOffset>
              </wp:positionV>
              <wp:extent cx="5419725" cy="847725"/>
              <wp:effectExtent l="0" t="0" r="0" b="0"/>
              <wp:wrapNone/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847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2388F" w14:textId="77777777" w:rsidR="00157971" w:rsidRDefault="00157971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 w:rsidRPr="00EA5EF1">
                            <w:rPr>
                              <w:rFonts w:ascii="Antipasto ExtraLight" w:hAnsi="Antipasto ExtraLight"/>
                              <w:color w:val="3A4972"/>
                            </w:rPr>
                            <w:t>Università degli Studi di Napoli “Parthenope”</w:t>
                          </w:r>
                        </w:p>
                        <w:p w14:paraId="6B907D18" w14:textId="77777777" w:rsidR="00157971" w:rsidRDefault="00157971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P.IVA  018-773-20-638</w:t>
                          </w:r>
                        </w:p>
                        <w:p w14:paraId="211BF5EF" w14:textId="77777777" w:rsidR="00157971" w:rsidRPr="00284F36" w:rsidRDefault="00157971" w:rsidP="00157971">
                          <w:pPr>
                            <w:rPr>
                              <w:rFonts w:ascii="Antipasto ExtraLight" w:hAnsi="Antipasto ExtraLight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C.F. 800-182-40-632</w:t>
                          </w:r>
                        </w:p>
                        <w:p w14:paraId="48B6A12C" w14:textId="77777777" w:rsidR="00157971" w:rsidRPr="00284F36" w:rsidRDefault="00157971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E844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31.5pt;margin-top:-6.9pt;width:426.75pt;height:66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" filled="f" stroked="f">
              <v:textbox>
                <w:txbxContent>
                  <w:p w14:paraId="1392388F" w14:textId="77777777" w:rsidR="00157971" w:rsidRDefault="00157971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 w:rsidRPr="00EA5EF1">
                      <w:rPr>
                        <w:rFonts w:ascii="Antipasto ExtraLight" w:hAnsi="Antipasto ExtraLight"/>
                        <w:color w:val="3A4972"/>
                      </w:rPr>
                      <w:t>Università degli Studi di Napoli “Parthenope”</w:t>
                    </w:r>
                  </w:p>
                  <w:p w14:paraId="6B907D18" w14:textId="77777777" w:rsidR="00157971" w:rsidRDefault="00157971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P.IVA  018-773-20-638</w:t>
                    </w:r>
                  </w:p>
                  <w:p w14:paraId="211BF5EF" w14:textId="77777777" w:rsidR="00157971" w:rsidRPr="00284F36" w:rsidRDefault="00157971" w:rsidP="00157971">
                    <w:pPr>
                      <w:rPr>
                        <w:rFonts w:ascii="Antipasto ExtraLight" w:hAnsi="Antipasto ExtraLight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C.F. 800-182-40-632</w:t>
                    </w:r>
                  </w:p>
                  <w:p w14:paraId="48B6A12C" w14:textId="77777777" w:rsidR="00157971" w:rsidRPr="00284F36" w:rsidRDefault="00157971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DE1161" wp14:editId="314D7062">
              <wp:simplePos x="0" y="0"/>
              <wp:positionH relativeFrom="column">
                <wp:posOffset>-352425</wp:posOffset>
              </wp:positionH>
              <wp:positionV relativeFrom="paragraph">
                <wp:posOffset>-66675</wp:posOffset>
              </wp:positionV>
              <wp:extent cx="2990850" cy="9525"/>
              <wp:effectExtent l="38100" t="38100" r="76200" b="85725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90850" cy="9525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C27119" id="Connettore 1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75pt,-5.25pt" to="207.75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" strokecolor="gray [1629]" strokeweight=".5pt">
              <v:shadow on="t" color="black" opacity="24903f" origin=",.5" offset="0,.55556mm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F1CF1" w14:textId="77777777" w:rsidR="00BD2CF9" w:rsidRDefault="00BD2CF9" w:rsidP="00602D8B">
      <w:r>
        <w:separator/>
      </w:r>
    </w:p>
  </w:footnote>
  <w:footnote w:type="continuationSeparator" w:id="0">
    <w:p w14:paraId="2F900CA6" w14:textId="77777777" w:rsidR="00BD2CF9" w:rsidRDefault="00BD2CF9" w:rsidP="00602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520C" w14:textId="77777777" w:rsidR="00602D8B" w:rsidRDefault="00BD2CF9">
    <w:pPr>
      <w:pStyle w:val="Intestazione"/>
    </w:pPr>
    <w:r>
      <w:rPr>
        <w:noProof/>
      </w:rPr>
      <w:pict w14:anchorId="44505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65pt;height:842.4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530BC" w14:textId="77777777" w:rsidR="00157971" w:rsidRDefault="00F53743" w:rsidP="00157971">
    <w:r>
      <w:rPr>
        <w:noProof/>
      </w:rPr>
      <w:drawing>
        <wp:anchor distT="0" distB="0" distL="114300" distR="114300" simplePos="0" relativeHeight="251661312" behindDoc="1" locked="0" layoutInCell="1" allowOverlap="1" wp14:anchorId="5C2EA9B3" wp14:editId="053116F7">
          <wp:simplePos x="0" y="0"/>
          <wp:positionH relativeFrom="page">
            <wp:posOffset>79375</wp:posOffset>
          </wp:positionH>
          <wp:positionV relativeFrom="paragraph">
            <wp:posOffset>-1619123</wp:posOffset>
          </wp:positionV>
          <wp:extent cx="7554595" cy="10691495"/>
          <wp:effectExtent l="0" t="0" r="8255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fondo-Centenari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59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74ABA87" wp14:editId="18E29ABF">
          <wp:simplePos x="0" y="0"/>
          <wp:positionH relativeFrom="margin">
            <wp:posOffset>1832610</wp:posOffset>
          </wp:positionH>
          <wp:positionV relativeFrom="topMargin">
            <wp:posOffset>238125</wp:posOffset>
          </wp:positionV>
          <wp:extent cx="2523490" cy="16764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17.png"/>
                  <pic:cNvPicPr/>
                </pic:nvPicPr>
                <pic:blipFill rotWithShape="1">
                  <a:blip r:embed="rId2"/>
                  <a:srcRect t="16318" b="16897"/>
                  <a:stretch/>
                </pic:blipFill>
                <pic:spPr bwMode="auto">
                  <a:xfrm>
                    <a:off x="0" y="0"/>
                    <a:ext cx="2523490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7971">
      <w:rPr>
        <w:noProof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485752B9" wp14:editId="590D6C08">
              <wp:simplePos x="0" y="0"/>
              <wp:positionH relativeFrom="column">
                <wp:posOffset>3816387</wp:posOffset>
              </wp:positionH>
              <wp:positionV relativeFrom="paragraph">
                <wp:posOffset>-504825</wp:posOffset>
              </wp:positionV>
              <wp:extent cx="2343150" cy="461645"/>
              <wp:effectExtent l="0" t="0" r="0" b="0"/>
              <wp:wrapNone/>
              <wp:docPr id="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4616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A4263A" w14:textId="77777777" w:rsidR="00157971" w:rsidRPr="00284F36" w:rsidRDefault="00157971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www.uniparthenope.it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752B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0.5pt;margin-top:-39.75pt;width:184.5pt;height:36.3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" filled="f" stroked="f">
              <v:textbox>
                <w:txbxContent>
                  <w:p w14:paraId="22A4263A" w14:textId="77777777" w:rsidR="00157971" w:rsidRPr="00284F36" w:rsidRDefault="00157971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www.uniparthenope.it</w:t>
                    </w:r>
                  </w:p>
                </w:txbxContent>
              </v:textbox>
            </v:shape>
          </w:pict>
        </mc:Fallback>
      </mc:AlternateContent>
    </w:r>
    <w:r w:rsidR="00157971"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72F64D2A" wp14:editId="6DFB316D">
              <wp:simplePos x="0" y="0"/>
              <wp:positionH relativeFrom="column">
                <wp:posOffset>3766148</wp:posOffset>
              </wp:positionH>
              <wp:positionV relativeFrom="paragraph">
                <wp:posOffset>-899160</wp:posOffset>
              </wp:positionV>
              <wp:extent cx="2872740" cy="318583"/>
              <wp:effectExtent l="0" t="0" r="0" b="571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318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AF264" w14:textId="77777777" w:rsidR="00157971" w:rsidRPr="005111C5" w:rsidRDefault="00157971" w:rsidP="00157971">
                          <w:pPr>
                            <w:rPr>
                              <w:rFonts w:ascii="Antipasto ExtraLight" w:hAnsi="Antipasto ExtraLight"/>
                              <w:spacing w:val="-10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 xml:space="preserve"> </w:t>
                          </w:r>
                          <w:r w:rsidRPr="005111C5">
                            <w:rPr>
                              <w:rFonts w:ascii="Antipasto ExtraLight" w:hAnsi="Antipasto ExtraLight"/>
                              <w:color w:val="3A4972"/>
                              <w:spacing w:val="-10"/>
                            </w:rPr>
                            <w:t xml:space="preserve">Università degli Studi di Napoli </w:t>
                          </w:r>
                          <w:r>
                            <w:rPr>
                              <w:rFonts w:ascii="Antipasto ExtraLight" w:hAnsi="Antipasto ExtraLight"/>
                              <w:color w:val="3A4972"/>
                              <w:spacing w:val="-10"/>
                            </w:rPr>
                            <w:t>“</w:t>
                          </w:r>
                          <w:r w:rsidRPr="005111C5">
                            <w:rPr>
                              <w:rFonts w:ascii="Antipasto ExtraLight" w:hAnsi="Antipasto ExtraLight"/>
                              <w:color w:val="3A4972"/>
                              <w:spacing w:val="-10"/>
                            </w:rPr>
                            <w:t>Parthenope</w:t>
                          </w:r>
                          <w:r>
                            <w:rPr>
                              <w:rFonts w:ascii="Antipasto ExtraLight" w:hAnsi="Antipasto ExtraLight"/>
                              <w:color w:val="3A4972"/>
                              <w:spacing w:val="-10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F64D2A" id="_x0000_s1027" type="#_x0000_t202" style="position:absolute;margin-left:296.55pt;margin-top:-70.8pt;width:226.2pt;height:25.1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" filled="f" stroked="f">
              <v:textbox>
                <w:txbxContent>
                  <w:p w14:paraId="5C0AF264" w14:textId="77777777" w:rsidR="00157971" w:rsidRPr="005111C5" w:rsidRDefault="00157971" w:rsidP="00157971">
                    <w:pPr>
                      <w:rPr>
                        <w:rFonts w:ascii="Antipasto ExtraLight" w:hAnsi="Antipasto ExtraLight"/>
                        <w:spacing w:val="-10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 xml:space="preserve"> </w:t>
                    </w:r>
                    <w:r w:rsidRPr="005111C5">
                      <w:rPr>
                        <w:rFonts w:ascii="Antipasto ExtraLight" w:hAnsi="Antipasto ExtraLight"/>
                        <w:color w:val="3A4972"/>
                        <w:spacing w:val="-10"/>
                      </w:rPr>
                      <w:t xml:space="preserve">Università degli Studi di Napoli </w:t>
                    </w:r>
                    <w:r>
                      <w:rPr>
                        <w:rFonts w:ascii="Antipasto ExtraLight" w:hAnsi="Antipasto ExtraLight"/>
                        <w:color w:val="3A4972"/>
                        <w:spacing w:val="-10"/>
                      </w:rPr>
                      <w:t>“</w:t>
                    </w:r>
                    <w:r w:rsidRPr="005111C5">
                      <w:rPr>
                        <w:rFonts w:ascii="Antipasto ExtraLight" w:hAnsi="Antipasto ExtraLight"/>
                        <w:color w:val="3A4972"/>
                        <w:spacing w:val="-10"/>
                      </w:rPr>
                      <w:t>Parthenope</w:t>
                    </w:r>
                    <w:r>
                      <w:rPr>
                        <w:rFonts w:ascii="Antipasto ExtraLight" w:hAnsi="Antipasto ExtraLight"/>
                        <w:color w:val="3A4972"/>
                        <w:spacing w:val="-10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157971">
      <w:rPr>
        <w:noProof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58A41576" wp14:editId="29D83B3E">
              <wp:simplePos x="0" y="0"/>
              <wp:positionH relativeFrom="column">
                <wp:posOffset>-238125</wp:posOffset>
              </wp:positionH>
              <wp:positionV relativeFrom="paragraph">
                <wp:posOffset>-504227</wp:posOffset>
              </wp:positionV>
              <wp:extent cx="2343150" cy="461683"/>
              <wp:effectExtent l="0" t="0" r="0" b="0"/>
              <wp:wrapNone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4616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609ED4" w14:textId="77777777" w:rsidR="00157971" w:rsidRDefault="00157971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Centro Direzionale Isola C4</w:t>
                          </w:r>
                        </w:p>
                        <w:p w14:paraId="15B9D2CE" w14:textId="77777777" w:rsidR="00157971" w:rsidRPr="00284F36" w:rsidRDefault="00157971" w:rsidP="00157971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80143 Napoli - Italy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A41576" id="_x0000_s1028" type="#_x0000_t202" style="position:absolute;margin-left:-18.75pt;margin-top:-39.7pt;width:184.5pt;height:36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" filled="f" stroked="f">
              <v:textbox>
                <w:txbxContent>
                  <w:p w14:paraId="00609ED4" w14:textId="77777777" w:rsidR="00157971" w:rsidRDefault="00157971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Centro Direzionale Isola C4</w:t>
                    </w:r>
                  </w:p>
                  <w:p w14:paraId="15B9D2CE" w14:textId="77777777" w:rsidR="00157971" w:rsidRPr="00284F36" w:rsidRDefault="00157971" w:rsidP="00157971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80143 Napoli - Italy</w:t>
                    </w:r>
                  </w:p>
                </w:txbxContent>
              </v:textbox>
            </v:shape>
          </w:pict>
        </mc:Fallback>
      </mc:AlternateContent>
    </w:r>
    <w:r w:rsidR="00157971"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67657829" wp14:editId="3ABFB767">
              <wp:simplePos x="0" y="0"/>
              <wp:positionH relativeFrom="column">
                <wp:posOffset>-262890</wp:posOffset>
              </wp:positionH>
              <wp:positionV relativeFrom="paragraph">
                <wp:posOffset>-895350</wp:posOffset>
              </wp:positionV>
              <wp:extent cx="2609850" cy="304800"/>
              <wp:effectExtent l="0" t="0" r="0" b="0"/>
              <wp:wrapNone/>
              <wp:docPr id="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0CB3A" w14:textId="77777777" w:rsidR="00157971" w:rsidRPr="00284F36" w:rsidRDefault="00157971" w:rsidP="00157971">
                          <w:pPr>
                            <w:jc w:val="both"/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 xml:space="preserve"> Dipartimento di Scienze e Tecnologie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657829" id="_x0000_s1029" type="#_x0000_t202" style="position:absolute;margin-left:-20.7pt;margin-top:-70.5pt;width:205.5pt;height:2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TzEwIAAAE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" filled="f" stroked="f">
              <v:textbox>
                <w:txbxContent>
                  <w:p w14:paraId="6120CB3A" w14:textId="77777777" w:rsidR="00157971" w:rsidRPr="00284F36" w:rsidRDefault="00157971" w:rsidP="00157971">
                    <w:pPr>
                      <w:jc w:val="both"/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 xml:space="preserve"> Dipartimento di Scienze e Tecnologie</w:t>
                    </w:r>
                  </w:p>
                </w:txbxContent>
              </v:textbox>
            </v:shape>
          </w:pict>
        </mc:Fallback>
      </mc:AlternateContent>
    </w:r>
    <w:r w:rsidR="00157971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EBC395" wp14:editId="5ABB0AD0">
              <wp:simplePos x="0" y="0"/>
              <wp:positionH relativeFrom="column">
                <wp:posOffset>4000500</wp:posOffset>
              </wp:positionH>
              <wp:positionV relativeFrom="paragraph">
                <wp:posOffset>-571500</wp:posOffset>
              </wp:positionV>
              <wp:extent cx="2286000" cy="0"/>
              <wp:effectExtent l="50800" t="25400" r="76200" b="1016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5A4F42" id="Connettore 1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-45pt" to="495pt,-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" strokecolor="gray [1629]" strokeweight=".5pt">
              <v:shadow on="t" color="black" opacity="24903f" origin=",.5" offset="0,.55556mm"/>
            </v:line>
          </w:pict>
        </mc:Fallback>
      </mc:AlternateContent>
    </w:r>
    <w:r w:rsidR="0015797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9AA5AD" wp14:editId="4BD2CF10">
              <wp:simplePos x="0" y="0"/>
              <wp:positionH relativeFrom="column">
                <wp:posOffset>-114300</wp:posOffset>
              </wp:positionH>
              <wp:positionV relativeFrom="paragraph">
                <wp:posOffset>-571500</wp:posOffset>
              </wp:positionV>
              <wp:extent cx="2286000" cy="0"/>
              <wp:effectExtent l="50800" t="25400" r="76200" b="10160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7CB4C8" id="Connettore 1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-45pt" to="171pt,-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" strokecolor="gray [1629]" strokeweight=".5pt">
              <v:shadow on="t" color="black" opacity="24903f" origin=",.5" offset="0,.55556mm"/>
            </v:line>
          </w:pict>
        </mc:Fallback>
      </mc:AlternateContent>
    </w:r>
  </w:p>
  <w:p w14:paraId="22FB4EBA" w14:textId="77777777" w:rsidR="00602D8B" w:rsidRDefault="00602D8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D522E" w14:textId="77777777" w:rsidR="00602D8B" w:rsidRDefault="00BD2CF9">
    <w:pPr>
      <w:pStyle w:val="Intestazione"/>
    </w:pPr>
    <w:r>
      <w:rPr>
        <w:noProof/>
      </w:rPr>
      <w:pict w14:anchorId="02DD37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65pt;height:842.4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362579"/>
    <w:multiLevelType w:val="hybridMultilevel"/>
    <w:tmpl w:val="29308D1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2A2"/>
    <w:rsid w:val="00044EBA"/>
    <w:rsid w:val="000E1C6C"/>
    <w:rsid w:val="001365A3"/>
    <w:rsid w:val="0014268A"/>
    <w:rsid w:val="00157971"/>
    <w:rsid w:val="0018579D"/>
    <w:rsid w:val="00190707"/>
    <w:rsid w:val="00284F36"/>
    <w:rsid w:val="002E5D9C"/>
    <w:rsid w:val="003148D8"/>
    <w:rsid w:val="00504C6D"/>
    <w:rsid w:val="005111C5"/>
    <w:rsid w:val="0056585B"/>
    <w:rsid w:val="005F5CF7"/>
    <w:rsid w:val="00602D8B"/>
    <w:rsid w:val="00683D9E"/>
    <w:rsid w:val="006D0C12"/>
    <w:rsid w:val="007310E7"/>
    <w:rsid w:val="00765ED2"/>
    <w:rsid w:val="007C62B5"/>
    <w:rsid w:val="007D223E"/>
    <w:rsid w:val="00847439"/>
    <w:rsid w:val="00892D86"/>
    <w:rsid w:val="008A4CBD"/>
    <w:rsid w:val="008A658B"/>
    <w:rsid w:val="00915F6D"/>
    <w:rsid w:val="00A37460"/>
    <w:rsid w:val="00A7616D"/>
    <w:rsid w:val="00B0605D"/>
    <w:rsid w:val="00B96174"/>
    <w:rsid w:val="00BD2CF9"/>
    <w:rsid w:val="00C03F46"/>
    <w:rsid w:val="00D518B4"/>
    <w:rsid w:val="00D615B4"/>
    <w:rsid w:val="00DF209B"/>
    <w:rsid w:val="00E06C03"/>
    <w:rsid w:val="00E22CF4"/>
    <w:rsid w:val="00EA5EF1"/>
    <w:rsid w:val="00EC2E44"/>
    <w:rsid w:val="00F53743"/>
    <w:rsid w:val="00F7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D212D5"/>
  <w15:docId w15:val="{A0369EFB-8C9A-480D-A155-5C943A82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A4CBD"/>
    <w:rPr>
      <w:rFonts w:ascii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2D8B"/>
  </w:style>
  <w:style w:type="paragraph" w:styleId="Pidipagina">
    <w:name w:val="footer"/>
    <w:basedOn w:val="Normale"/>
    <w:link w:val="Pidipagina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2D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85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85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284F3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9617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E1C6C"/>
    <w:pPr>
      <w:ind w:left="720"/>
      <w:contextualSpacing/>
    </w:pPr>
  </w:style>
  <w:style w:type="table" w:styleId="Grigliatabella">
    <w:name w:val="Table Grid"/>
    <w:basedOn w:val="Tabellanormale"/>
    <w:uiPriority w:val="59"/>
    <w:rsid w:val="00A37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rossella.volpe\Downloads\Carta%20Intestata%20Personalizzabile%20Centenario%20FINAL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8F2965-C155-4C11-91BC-D4EC5C0A2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Personalizzabile Centenario FINALE</Template>
  <TotalTime>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Rossella Volpe</dc:creator>
  <cp:keywords/>
  <dc:description/>
  <cp:lastModifiedBy>VINCENZO PASQUALE</cp:lastModifiedBy>
  <cp:revision>4</cp:revision>
  <cp:lastPrinted>2020-01-20T13:24:00Z</cp:lastPrinted>
  <dcterms:created xsi:type="dcterms:W3CDTF">2021-10-12T15:43:00Z</dcterms:created>
  <dcterms:modified xsi:type="dcterms:W3CDTF">2021-10-12T16:03:00Z</dcterms:modified>
</cp:coreProperties>
</file>